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2CB1C" w14:textId="72FC3A69" w:rsidR="00523E97" w:rsidRDefault="002E1178" w:rsidP="003A61B3">
      <w:pPr>
        <w:pStyle w:val="Title"/>
      </w:pPr>
      <w:r>
        <w:t xml:space="preserve">Public </w:t>
      </w:r>
      <w:r w:rsidR="00523E97" w:rsidRPr="00523E97">
        <w:t>Notice</w:t>
      </w:r>
    </w:p>
    <w:p w14:paraId="3956B894" w14:textId="394D45F4" w:rsidR="00523E97" w:rsidRPr="00523E97" w:rsidRDefault="009A52A2" w:rsidP="003A61B3">
      <w:pPr>
        <w:pStyle w:val="Subtitle"/>
      </w:pPr>
      <w:r w:rsidRPr="00A33214">
        <w:t>19 October</w:t>
      </w:r>
      <w:r w:rsidR="00960D8B" w:rsidRPr="00A33214">
        <w:t xml:space="preserve"> 2023</w:t>
      </w:r>
    </w:p>
    <w:p w14:paraId="4EF3E393" w14:textId="34ED6F4E" w:rsidR="00523E97" w:rsidRDefault="00960D8B" w:rsidP="00523E97">
      <w:pPr>
        <w:pStyle w:val="Heading1"/>
      </w:pPr>
      <w:r>
        <w:t xml:space="preserve">Special </w:t>
      </w:r>
      <w:r w:rsidR="00F85584">
        <w:t>Council</w:t>
      </w:r>
      <w:r w:rsidR="53A257CD">
        <w:t xml:space="preserve"> Meeting</w:t>
      </w:r>
    </w:p>
    <w:p w14:paraId="7D6E681F" w14:textId="1825E8FA" w:rsidR="00960D8B" w:rsidRDefault="00960D8B" w:rsidP="1E78DB72">
      <w:pPr>
        <w:spacing w:after="0"/>
      </w:pPr>
      <w:r>
        <w:t xml:space="preserve">Notice is hereby given, pursuant to </w:t>
      </w:r>
      <w:r w:rsidR="1E59EE24">
        <w:t>s</w:t>
      </w:r>
      <w:r>
        <w:t xml:space="preserve">ection 5.5(2) of the </w:t>
      </w:r>
      <w:r w:rsidRPr="1E78DB72">
        <w:rPr>
          <w:i/>
          <w:iCs/>
        </w:rPr>
        <w:t>Local Government Act 1995</w:t>
      </w:r>
      <w:r>
        <w:t xml:space="preserve"> of a Special Council</w:t>
      </w:r>
      <w:r w:rsidR="00713EFE">
        <w:t xml:space="preserve"> </w:t>
      </w:r>
      <w:r w:rsidR="66F809DF">
        <w:t xml:space="preserve">Meeting </w:t>
      </w:r>
      <w:r>
        <w:t>to be held, the details of which are as follows</w:t>
      </w:r>
      <w:r w:rsidR="00713EFE">
        <w:t>:</w:t>
      </w:r>
    </w:p>
    <w:p w14:paraId="0F9D78C8" w14:textId="77777777" w:rsidR="00960D8B" w:rsidRDefault="00960D8B" w:rsidP="1E78DB72">
      <w:pPr>
        <w:spacing w:after="0"/>
      </w:pPr>
    </w:p>
    <w:p w14:paraId="272F4C87" w14:textId="4F2E470C" w:rsidR="00960D8B" w:rsidRDefault="00960D8B" w:rsidP="00523E97">
      <w:r w:rsidRPr="1E78DB72">
        <w:rPr>
          <w:b/>
          <w:bCs/>
        </w:rPr>
        <w:t>Date:</w:t>
      </w:r>
      <w:r>
        <w:tab/>
      </w:r>
      <w:r>
        <w:tab/>
      </w:r>
      <w:r w:rsidR="009A52A2">
        <w:t>Wednesday</w:t>
      </w:r>
      <w:r w:rsidR="002D64C5">
        <w:t xml:space="preserve">, </w:t>
      </w:r>
      <w:r w:rsidR="009A52A2">
        <w:t>25 October</w:t>
      </w:r>
      <w:r w:rsidR="002D64C5">
        <w:t xml:space="preserve"> 2023</w:t>
      </w:r>
    </w:p>
    <w:p w14:paraId="5C978F8A" w14:textId="24E89CB4" w:rsidR="00960D8B" w:rsidRDefault="00960D8B" w:rsidP="00523E97">
      <w:r w:rsidRPr="1E78DB72">
        <w:rPr>
          <w:b/>
          <w:bCs/>
        </w:rPr>
        <w:t>Time:</w:t>
      </w:r>
      <w:r>
        <w:tab/>
      </w:r>
      <w:r>
        <w:tab/>
      </w:r>
      <w:r w:rsidR="002B5CFB">
        <w:t>1</w:t>
      </w:r>
      <w:r w:rsidR="002D64C5">
        <w:t>:</w:t>
      </w:r>
      <w:r w:rsidR="000031A3">
        <w:t>15</w:t>
      </w:r>
      <w:r w:rsidR="002D64C5">
        <w:t>pm</w:t>
      </w:r>
    </w:p>
    <w:p w14:paraId="3D6A7953" w14:textId="0E8050A2" w:rsidR="00960D8B" w:rsidRDefault="00960D8B" w:rsidP="1E78DB72">
      <w:pPr>
        <w:spacing w:after="0"/>
        <w:ind w:left="1440" w:hanging="1440"/>
      </w:pPr>
      <w:r w:rsidRPr="1E78DB72">
        <w:rPr>
          <w:b/>
          <w:bCs/>
        </w:rPr>
        <w:t>Venue:</w:t>
      </w:r>
      <w:r>
        <w:tab/>
      </w:r>
      <w:r w:rsidR="00161D84">
        <w:t>Clem Thompson Sports Pavilion, Stadium Road, Tom Price, WA 6751</w:t>
      </w:r>
    </w:p>
    <w:p w14:paraId="38BD36FA" w14:textId="77777777" w:rsidR="00960D8B" w:rsidRDefault="00960D8B" w:rsidP="1E78DB72">
      <w:pPr>
        <w:spacing w:after="0"/>
      </w:pPr>
    </w:p>
    <w:p w14:paraId="6FF57407" w14:textId="5A7F0F57" w:rsidR="002E1178" w:rsidRDefault="00960D8B" w:rsidP="00523E97">
      <w:r>
        <w:t xml:space="preserve">The purpose of the meeting is to consider </w:t>
      </w:r>
      <w:r w:rsidR="003E352B">
        <w:t>the</w:t>
      </w:r>
      <w:r w:rsidR="002E1178">
        <w:t xml:space="preserve"> following items:</w:t>
      </w:r>
    </w:p>
    <w:p w14:paraId="4219781C" w14:textId="1D607833" w:rsidR="00A33214" w:rsidRDefault="00A33214" w:rsidP="002E1178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Election of Deputy Shire President</w:t>
      </w:r>
    </w:p>
    <w:p w14:paraId="2EA7EDFC" w14:textId="0A1495CC" w:rsidR="002E1178" w:rsidRPr="00A33214" w:rsidRDefault="002B5CFB" w:rsidP="1E78DB72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spacing w:after="0" w:line="240" w:lineRule="auto"/>
        <w:rPr>
          <w:rFonts w:eastAsia="Times New Roman"/>
        </w:rPr>
      </w:pPr>
      <w:r w:rsidRPr="1E78DB72">
        <w:rPr>
          <w:rFonts w:eastAsia="Times New Roman"/>
          <w:lang w:eastAsia="en-AU"/>
        </w:rPr>
        <w:t xml:space="preserve">Appointment of </w:t>
      </w:r>
      <w:r w:rsidR="555E7BE2" w:rsidRPr="1E78DB72">
        <w:rPr>
          <w:rFonts w:eastAsia="Times New Roman"/>
          <w:lang w:eastAsia="en-AU"/>
        </w:rPr>
        <w:t>e</w:t>
      </w:r>
      <w:r w:rsidRPr="1E78DB72">
        <w:rPr>
          <w:rFonts w:eastAsia="Times New Roman"/>
          <w:lang w:eastAsia="en-AU"/>
        </w:rPr>
        <w:t xml:space="preserve">lected </w:t>
      </w:r>
      <w:r w:rsidR="321979EB" w:rsidRPr="1E78DB72">
        <w:rPr>
          <w:rFonts w:eastAsia="Times New Roman"/>
          <w:lang w:eastAsia="en-AU"/>
        </w:rPr>
        <w:t>m</w:t>
      </w:r>
      <w:r w:rsidRPr="1E78DB72">
        <w:rPr>
          <w:rFonts w:eastAsia="Times New Roman"/>
          <w:lang w:eastAsia="en-AU"/>
        </w:rPr>
        <w:t>embers to Committees of Counci</w:t>
      </w:r>
      <w:r w:rsidR="00FE5744" w:rsidRPr="1E78DB72">
        <w:rPr>
          <w:rFonts w:eastAsia="Times New Roman"/>
          <w:lang w:eastAsia="en-AU"/>
        </w:rPr>
        <w:t>l</w:t>
      </w:r>
    </w:p>
    <w:p w14:paraId="7B619677" w14:textId="4D2B7708" w:rsidR="002E1178" w:rsidRDefault="00FE5744" w:rsidP="1E78DB72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spacing w:after="0" w:line="240" w:lineRule="auto"/>
        <w:rPr>
          <w:rFonts w:eastAsia="Times New Roman"/>
          <w:lang w:eastAsia="en-AU"/>
        </w:rPr>
      </w:pPr>
      <w:r w:rsidRPr="1E78DB72">
        <w:rPr>
          <w:rFonts w:eastAsia="Times New Roman"/>
          <w:lang w:eastAsia="en-AU"/>
        </w:rPr>
        <w:t>A</w:t>
      </w:r>
      <w:r w:rsidR="6F535E49" w:rsidRPr="1E78DB72">
        <w:rPr>
          <w:rFonts w:eastAsia="Times New Roman"/>
          <w:lang w:eastAsia="en-AU"/>
        </w:rPr>
        <w:t xml:space="preserve">ppointment </w:t>
      </w:r>
      <w:r w:rsidRPr="1E78DB72">
        <w:rPr>
          <w:rFonts w:eastAsia="Times New Roman"/>
          <w:lang w:eastAsia="en-AU"/>
        </w:rPr>
        <w:t xml:space="preserve">of </w:t>
      </w:r>
      <w:r w:rsidR="4E65AF19" w:rsidRPr="1E78DB72">
        <w:rPr>
          <w:rFonts w:eastAsia="Times New Roman"/>
          <w:lang w:eastAsia="en-AU"/>
        </w:rPr>
        <w:t>e</w:t>
      </w:r>
      <w:r w:rsidRPr="1E78DB72">
        <w:rPr>
          <w:rFonts w:eastAsia="Times New Roman"/>
          <w:lang w:eastAsia="en-AU"/>
        </w:rPr>
        <w:t xml:space="preserve">lected </w:t>
      </w:r>
      <w:r w:rsidR="5F5A2497" w:rsidRPr="1E78DB72">
        <w:rPr>
          <w:rFonts w:eastAsia="Times New Roman"/>
          <w:lang w:eastAsia="en-AU"/>
        </w:rPr>
        <w:t>m</w:t>
      </w:r>
      <w:r w:rsidRPr="1E78DB72">
        <w:rPr>
          <w:rFonts w:eastAsia="Times New Roman"/>
          <w:lang w:eastAsia="en-AU"/>
        </w:rPr>
        <w:t>embers to Working Groups and External Groups</w:t>
      </w:r>
      <w:r w:rsidR="091A1D87" w:rsidRPr="1E78DB72">
        <w:rPr>
          <w:rFonts w:eastAsia="Times New Roman"/>
          <w:lang w:eastAsia="en-AU"/>
        </w:rPr>
        <w:t>.</w:t>
      </w:r>
    </w:p>
    <w:p w14:paraId="1C047954" w14:textId="77777777" w:rsidR="00A33214" w:rsidRPr="00A33214" w:rsidRDefault="00A33214" w:rsidP="00A33214">
      <w:pPr>
        <w:autoSpaceDE w:val="0"/>
        <w:autoSpaceDN w:val="0"/>
        <w:spacing w:after="0" w:line="240" w:lineRule="auto"/>
        <w:rPr>
          <w:rFonts w:eastAsia="Times New Roman"/>
        </w:rPr>
      </w:pPr>
    </w:p>
    <w:p w14:paraId="7DEC3829" w14:textId="69F0FE5A" w:rsidR="002E1178" w:rsidRDefault="091A1D87" w:rsidP="1E78DB72">
      <w:pPr>
        <w:spacing w:after="0"/>
      </w:pPr>
      <w:r>
        <w:t>A</w:t>
      </w:r>
      <w:r w:rsidR="00A33214">
        <w:t xml:space="preserve"> swearing in ceremony </w:t>
      </w:r>
      <w:r w:rsidR="71FF5528">
        <w:t xml:space="preserve">for new elected members </w:t>
      </w:r>
      <w:r w:rsidR="76EEBE9E">
        <w:t xml:space="preserve">will be </w:t>
      </w:r>
      <w:r w:rsidR="00A33214">
        <w:t xml:space="preserve">held </w:t>
      </w:r>
      <w:r w:rsidR="000509E4">
        <w:t>at 12:45pm</w:t>
      </w:r>
      <w:r w:rsidR="4CB5EDE9">
        <w:t>,</w:t>
      </w:r>
      <w:r w:rsidR="000509E4">
        <w:t xml:space="preserve"> </w:t>
      </w:r>
      <w:r w:rsidR="00A33214">
        <w:t>prior to the Special Council Meeting.</w:t>
      </w:r>
    </w:p>
    <w:p w14:paraId="38A5CF23" w14:textId="77777777" w:rsidR="002D64C5" w:rsidRDefault="002D64C5" w:rsidP="1E78DB72">
      <w:pPr>
        <w:spacing w:after="0"/>
      </w:pPr>
    </w:p>
    <w:p w14:paraId="4C084961" w14:textId="54CB295E" w:rsidR="002D64C5" w:rsidRDefault="002D64C5" w:rsidP="00523E97">
      <w:r>
        <w:t xml:space="preserve">The </w:t>
      </w:r>
      <w:r w:rsidR="3BFA3A34">
        <w:t xml:space="preserve">Special Council Meeting </w:t>
      </w:r>
      <w:r>
        <w:t xml:space="preserve">agenda </w:t>
      </w:r>
      <w:r w:rsidR="000031A3">
        <w:t>will be published on the Shire’s website on Friday</w:t>
      </w:r>
      <w:r w:rsidR="649F1420">
        <w:t>,</w:t>
      </w:r>
      <w:r w:rsidR="000031A3">
        <w:t xml:space="preserve"> 20 October 2023.</w:t>
      </w:r>
    </w:p>
    <w:p w14:paraId="74F3FC01" w14:textId="77777777" w:rsidR="002D64C5" w:rsidRDefault="00EF7E9C" w:rsidP="00523E97">
      <w:r w:rsidRPr="00C84E74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A289B49" wp14:editId="72DA109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50290" cy="771525"/>
            <wp:effectExtent l="0" t="0" r="0" b="9525"/>
            <wp:wrapNone/>
            <wp:docPr id="28" name="Picture 2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hite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B689" w14:textId="77777777" w:rsidR="00523E97" w:rsidRDefault="00523E97" w:rsidP="00523E97"/>
    <w:p w14:paraId="5BC28F7E" w14:textId="77777777" w:rsidR="002D64C5" w:rsidRDefault="002D64C5" w:rsidP="00523E97">
      <w:pPr>
        <w:rPr>
          <w:rStyle w:val="Strong"/>
        </w:rPr>
      </w:pPr>
    </w:p>
    <w:p w14:paraId="5207B9ED" w14:textId="77777777" w:rsidR="00523E97" w:rsidRPr="00523E97" w:rsidRDefault="00523E97" w:rsidP="00523E97">
      <w:pPr>
        <w:rPr>
          <w:rStyle w:val="Strong"/>
        </w:rPr>
      </w:pPr>
      <w:r w:rsidRPr="00523E97">
        <w:rPr>
          <w:rStyle w:val="Strong"/>
        </w:rPr>
        <w:t>Kenn Donohoe</w:t>
      </w:r>
    </w:p>
    <w:p w14:paraId="0D749B2F" w14:textId="77777777" w:rsidR="003A61B3" w:rsidRDefault="00523E97" w:rsidP="00523E97">
      <w:r>
        <w:t>Chief Executive Officer</w:t>
      </w:r>
    </w:p>
    <w:p w14:paraId="4D7204A2" w14:textId="77777777" w:rsidR="003A61B3" w:rsidRDefault="003A61B3"/>
    <w:sectPr w:rsidR="003A61B3" w:rsidSect="00807727">
      <w:headerReference w:type="default" r:id="rId11"/>
      <w:footerReference w:type="default" r:id="rId12"/>
      <w:headerReference w:type="first" r:id="rId13"/>
      <w:pgSz w:w="11906" w:h="16838"/>
      <w:pgMar w:top="2880" w:right="1440" w:bottom="144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74DCC" w14:textId="77777777" w:rsidR="0020188B" w:rsidRDefault="0020188B" w:rsidP="00A0008A">
      <w:pPr>
        <w:spacing w:after="0"/>
      </w:pPr>
      <w:r>
        <w:separator/>
      </w:r>
    </w:p>
  </w:endnote>
  <w:endnote w:type="continuationSeparator" w:id="0">
    <w:p w14:paraId="41B102E7" w14:textId="77777777" w:rsidR="0020188B" w:rsidRDefault="0020188B" w:rsidP="00A000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u!">
    <w:altName w:val="Calibri"/>
    <w:charset w:val="00"/>
    <w:family w:val="auto"/>
    <w:pitch w:val="variable"/>
    <w:sig w:usb0="80000027" w:usb1="5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5641183"/>
      <w:docPartObj>
        <w:docPartGallery w:val="Page Numbers (Bottom of Page)"/>
        <w:docPartUnique/>
      </w:docPartObj>
    </w:sdtPr>
    <w:sdtEndPr/>
    <w:sdtContent>
      <w:p w14:paraId="39662EA3" w14:textId="77777777" w:rsidR="008A4BC8" w:rsidRPr="008A4BC8" w:rsidRDefault="008A4BC8">
        <w:pPr>
          <w:pStyle w:val="Footer"/>
          <w:jc w:val="center"/>
        </w:pPr>
        <w:r w:rsidRPr="008A4BC8">
          <w:fldChar w:fldCharType="begin"/>
        </w:r>
        <w:r w:rsidRPr="008A4BC8">
          <w:instrText xml:space="preserve"> PAGE   \* MERGEFORMAT </w:instrText>
        </w:r>
        <w:r w:rsidRPr="008A4BC8">
          <w:fldChar w:fldCharType="separate"/>
        </w:r>
        <w:r w:rsidRPr="008A4BC8">
          <w:t>2</w:t>
        </w:r>
        <w:r w:rsidRPr="008A4BC8">
          <w:fldChar w:fldCharType="end"/>
        </w:r>
      </w:p>
    </w:sdtContent>
  </w:sdt>
  <w:p w14:paraId="2017FF01" w14:textId="77777777" w:rsidR="008A4BC8" w:rsidRDefault="008A4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F64F6" w14:textId="77777777" w:rsidR="0020188B" w:rsidRDefault="0020188B" w:rsidP="00A0008A">
      <w:pPr>
        <w:spacing w:after="0"/>
      </w:pPr>
      <w:r>
        <w:separator/>
      </w:r>
    </w:p>
  </w:footnote>
  <w:footnote w:type="continuationSeparator" w:id="0">
    <w:p w14:paraId="022B0960" w14:textId="77777777" w:rsidR="0020188B" w:rsidRDefault="0020188B" w:rsidP="00A000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21D98" w14:textId="77777777" w:rsidR="004B74B9" w:rsidRDefault="004B74B9" w:rsidP="004B74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C27A2A0" wp14:editId="4796D18E">
              <wp:simplePos x="0" y="0"/>
              <wp:positionH relativeFrom="page">
                <wp:align>right</wp:align>
              </wp:positionH>
              <wp:positionV relativeFrom="paragraph">
                <wp:posOffset>-455930</wp:posOffset>
              </wp:positionV>
              <wp:extent cx="1561248" cy="1812099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248" cy="1812099"/>
                        <a:chOff x="0" y="0"/>
                        <a:chExt cx="1774368" cy="2058491"/>
                      </a:xfrm>
                    </wpg:grpSpPr>
                    <pic:pic xmlns:pic="http://schemas.openxmlformats.org/drawingml/2006/picture">
                      <pic:nvPicPr>
                        <pic:cNvPr id="1" name="Picture 1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553" y="246201"/>
                          <a:ext cx="805815" cy="18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137795" y="-137795"/>
                          <a:ext cx="54673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9552F" id="Group 3" o:spid="_x0000_s1026" style="position:absolute;margin-left:71.75pt;margin-top:-35.9pt;width:122.95pt;height:142.7pt;z-index:251660288;mso-position-horizontal:right;mso-position-horizontal-relative:page;mso-width-relative:margin;mso-height-relative:margin" coordsize="17743,2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Icon&#10;&#10;Description automatically generated" style="position:absolute;left:9685;top:2462;width:8058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">
                <v:imagedata r:id="rId3" o:title="Icon&#10;&#10;Description automatically generated"/>
              </v:shape>
              <v:shape id="Picture 2" o:spid="_x0000_s1028" type="#_x0000_t75" style="position:absolute;left:1378;top:-1378;width:5467;height:8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">
                <v:imagedata r:id="rId4" o:title=""/>
              </v:shape>
              <w10:wrap anchorx="page"/>
            </v:group>
          </w:pict>
        </mc:Fallback>
      </mc:AlternateContent>
    </w:r>
    <w:r w:rsidRPr="00267B19">
      <w:rPr>
        <w:noProof/>
      </w:rPr>
      <w:drawing>
        <wp:anchor distT="0" distB="0" distL="114300" distR="114300" simplePos="0" relativeHeight="251658240" behindDoc="1" locked="1" layoutInCell="1" allowOverlap="1" wp14:anchorId="7FF2111E" wp14:editId="0487B89E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1098550" cy="497840"/>
          <wp:effectExtent l="0" t="0" r="6350" b="0"/>
          <wp:wrapNone/>
          <wp:docPr id="329" name="Picture 32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223" descr="A picture containing graphical user interface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062" r="47248"/>
                  <a:stretch/>
                </pic:blipFill>
                <pic:spPr bwMode="auto">
                  <a:xfrm>
                    <a:off x="0" y="0"/>
                    <a:ext cx="1098550" cy="497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63DC4" w14:textId="77777777" w:rsidR="00A0008A" w:rsidRDefault="00A000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5407" w14:textId="77777777" w:rsidR="0020014F" w:rsidRDefault="00D13F32" w:rsidP="002001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5C23DAB" wp14:editId="67C4B2C5">
              <wp:simplePos x="0" y="0"/>
              <wp:positionH relativeFrom="column">
                <wp:posOffset>-2170</wp:posOffset>
              </wp:positionH>
              <wp:positionV relativeFrom="paragraph">
                <wp:posOffset>-457200</wp:posOffset>
              </wp:positionV>
              <wp:extent cx="6816154" cy="1812099"/>
              <wp:effectExtent l="0" t="0" r="381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6154" cy="1812099"/>
                        <a:chOff x="0" y="0"/>
                        <a:chExt cx="6816154" cy="1812099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17088" y="700268"/>
                          <a:ext cx="235966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B0DC1" w14:textId="77777777" w:rsidR="0020014F" w:rsidRPr="00B11D5C" w:rsidRDefault="0020014F" w:rsidP="003F743F">
                            <w:pPr>
                              <w:pStyle w:val="Headerbold"/>
                            </w:pPr>
                            <w:r w:rsidRPr="00B11D5C">
                              <w:t xml:space="preserve">Shire of </w:t>
                            </w:r>
                            <w:r w:rsidRPr="003F743F">
                              <w:t>Ashburton</w:t>
                            </w:r>
                          </w:p>
                          <w:p w14:paraId="431B64F4" w14:textId="77777777" w:rsidR="0020014F" w:rsidRPr="00E3733B" w:rsidRDefault="0020014F" w:rsidP="003F743F">
                            <w:pPr>
                              <w:pStyle w:val="HeaderRegular"/>
                            </w:pPr>
                            <w:r w:rsidRPr="00E3733B">
                              <w:t>246 Poinciana Street, Tom Price WA 6751</w:t>
                            </w:r>
                          </w:p>
                          <w:p w14:paraId="0CFCB532" w14:textId="77777777" w:rsidR="0020014F" w:rsidRPr="00E3733B" w:rsidRDefault="001D713C" w:rsidP="003F743F">
                            <w:pPr>
                              <w:pStyle w:val="HeaderRegular"/>
                            </w:pPr>
                            <w:r w:rsidRPr="00E3733B">
                              <w:t>(</w:t>
                            </w:r>
                            <w:r w:rsidR="0020014F" w:rsidRPr="00E3733B">
                              <w:t>08</w:t>
                            </w:r>
                            <w:r w:rsidRPr="00E3733B">
                              <w:t>)</w:t>
                            </w:r>
                            <w:r w:rsidR="0020014F" w:rsidRPr="00E3733B">
                              <w:t xml:space="preserve"> 9188 4444</w:t>
                            </w:r>
                          </w:p>
                          <w:p w14:paraId="55BFE407" w14:textId="77777777" w:rsidR="0020014F" w:rsidRPr="00E3733B" w:rsidRDefault="0020014F" w:rsidP="003F743F">
                            <w:pPr>
                              <w:pStyle w:val="HeaderRegular"/>
                            </w:pPr>
                            <w:r w:rsidRPr="00E3733B">
                              <w:t>soa@ashburton.wa.gov.au</w:t>
                            </w:r>
                          </w:p>
                          <w:p w14:paraId="3D9BC878" w14:textId="77777777" w:rsidR="0020014F" w:rsidRPr="00B11D5C" w:rsidRDefault="0020014F" w:rsidP="003F743F">
                            <w:pPr>
                              <w:pStyle w:val="HeaderRegular"/>
                              <w:rPr>
                                <w:b/>
                              </w:rPr>
                            </w:pPr>
                            <w:r w:rsidRPr="00B11D5C">
                              <w:t>www.ashburton.wa.gov.au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5254906" y="0"/>
                          <a:ext cx="1561248" cy="1812099"/>
                          <a:chOff x="0" y="0"/>
                          <a:chExt cx="1774368" cy="205849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53" y="246201"/>
                            <a:ext cx="805815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7795" y="-137795"/>
                            <a:ext cx="54673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9246"/>
                          <a:ext cx="246189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C23DAB" id="Group 9" o:spid="_x0000_s1026" style="position:absolute;margin-left:-.15pt;margin-top:-36pt;width:536.7pt;height:142.7pt;z-index:251667456" coordsize="68161,18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6170;top:7002;width:23597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00B0DC1" w14:textId="77777777" w:rsidR="0020014F" w:rsidRPr="00B11D5C" w:rsidRDefault="0020014F" w:rsidP="003F743F">
                      <w:pPr>
                        <w:pStyle w:val="Headerbold"/>
                      </w:pPr>
                      <w:r w:rsidRPr="00B11D5C">
                        <w:t xml:space="preserve">Shire of </w:t>
                      </w:r>
                      <w:r w:rsidRPr="003F743F">
                        <w:t>Ashburton</w:t>
                      </w:r>
                    </w:p>
                    <w:p w14:paraId="431B64F4" w14:textId="77777777" w:rsidR="0020014F" w:rsidRPr="00E3733B" w:rsidRDefault="0020014F" w:rsidP="003F743F">
                      <w:pPr>
                        <w:pStyle w:val="HeaderRegular"/>
                      </w:pPr>
                      <w:r w:rsidRPr="00E3733B">
                        <w:t>246 Poinciana Street, Tom Price WA 6751</w:t>
                      </w:r>
                    </w:p>
                    <w:p w14:paraId="0CFCB532" w14:textId="77777777" w:rsidR="0020014F" w:rsidRPr="00E3733B" w:rsidRDefault="001D713C" w:rsidP="003F743F">
                      <w:pPr>
                        <w:pStyle w:val="HeaderRegular"/>
                      </w:pPr>
                      <w:r w:rsidRPr="00E3733B">
                        <w:t>(</w:t>
                      </w:r>
                      <w:r w:rsidR="0020014F" w:rsidRPr="00E3733B">
                        <w:t>08</w:t>
                      </w:r>
                      <w:r w:rsidRPr="00E3733B">
                        <w:t>)</w:t>
                      </w:r>
                      <w:r w:rsidR="0020014F" w:rsidRPr="00E3733B">
                        <w:t xml:space="preserve"> 9188 4444</w:t>
                      </w:r>
                    </w:p>
                    <w:p w14:paraId="55BFE407" w14:textId="77777777" w:rsidR="0020014F" w:rsidRPr="00E3733B" w:rsidRDefault="0020014F" w:rsidP="003F743F">
                      <w:pPr>
                        <w:pStyle w:val="HeaderRegular"/>
                      </w:pPr>
                      <w:r w:rsidRPr="00E3733B">
                        <w:t>soa@ashburton.wa.gov.au</w:t>
                      </w:r>
                    </w:p>
                    <w:p w14:paraId="3D9BC878" w14:textId="77777777" w:rsidR="0020014F" w:rsidRPr="00B11D5C" w:rsidRDefault="0020014F" w:rsidP="003F743F">
                      <w:pPr>
                        <w:pStyle w:val="HeaderRegular"/>
                        <w:rPr>
                          <w:b/>
                        </w:rPr>
                      </w:pPr>
                      <w:r w:rsidRPr="00B11D5C">
                        <w:t>www.ashburton.wa.gov.au</w:t>
                      </w:r>
                    </w:p>
                  </w:txbxContent>
                </v:textbox>
              </v:shape>
              <v:group id="Group 4" o:spid="_x0000_s1028" style="position:absolute;left:52549;width:15612;height:18120" coordsize="17743,2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Icon&#10;&#10;Description automatically generated" style="position:absolute;left:9685;top:2462;width:8058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">
                  <v:imagedata r:id="rId4" o:title="Icon&#10;&#10;Description automatically generated"/>
                </v:shape>
                <v:shape id="Picture 6" o:spid="_x0000_s1030" type="#_x0000_t75" style="position:absolute;left:1378;top:-1378;width:5467;height:8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">
                  <v:imagedata r:id="rId5" o:title=""/>
                </v:shape>
              </v:group>
              <v:shape id="Picture 8" o:spid="_x0000_s1031" type="#_x0000_t75" alt="A picture containing graphical user interface&#10;&#10;Description automatically generated" style="position:absolute;top:6192;width:24618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">
                <v:imagedata r:id="rId6" o:title="A picture containing graphical user interface&#10;&#10;Description automatically generated"/>
              </v:shape>
            </v:group>
          </w:pict>
        </mc:Fallback>
      </mc:AlternateContent>
    </w:r>
  </w:p>
  <w:p w14:paraId="44A24225" w14:textId="77777777" w:rsidR="0020014F" w:rsidRDefault="0020014F" w:rsidP="00200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0192310"/>
    <w:multiLevelType w:val="hybridMultilevel"/>
    <w:tmpl w:val="947A8B78"/>
    <w:lvl w:ilvl="0" w:tplc="1B54B15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E63A86"/>
    <w:multiLevelType w:val="hybridMultilevel"/>
    <w:tmpl w:val="17568628"/>
    <w:lvl w:ilvl="0" w:tplc="19948AD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375E7"/>
    <w:multiLevelType w:val="hybridMultilevel"/>
    <w:tmpl w:val="CF48A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098396">
    <w:abstractNumId w:val="0"/>
  </w:num>
  <w:num w:numId="2" w16cid:durableId="1614282982">
    <w:abstractNumId w:val="0"/>
  </w:num>
  <w:num w:numId="3" w16cid:durableId="1428573837">
    <w:abstractNumId w:val="0"/>
  </w:num>
  <w:num w:numId="4" w16cid:durableId="155994205">
    <w:abstractNumId w:val="0"/>
  </w:num>
  <w:num w:numId="5" w16cid:durableId="1851069190">
    <w:abstractNumId w:val="0"/>
  </w:num>
  <w:num w:numId="6" w16cid:durableId="1161896262">
    <w:abstractNumId w:val="0"/>
  </w:num>
  <w:num w:numId="7" w16cid:durableId="2109230339">
    <w:abstractNumId w:val="0"/>
  </w:num>
  <w:num w:numId="8" w16cid:durableId="1793133530">
    <w:abstractNumId w:val="0"/>
  </w:num>
  <w:num w:numId="9" w16cid:durableId="1992056642">
    <w:abstractNumId w:val="0"/>
  </w:num>
  <w:num w:numId="10" w16cid:durableId="64187206">
    <w:abstractNumId w:val="0"/>
  </w:num>
  <w:num w:numId="11" w16cid:durableId="1690527959">
    <w:abstractNumId w:val="0"/>
  </w:num>
  <w:num w:numId="12" w16cid:durableId="1554000884">
    <w:abstractNumId w:val="0"/>
  </w:num>
  <w:num w:numId="13" w16cid:durableId="1725593982">
    <w:abstractNumId w:val="0"/>
  </w:num>
  <w:num w:numId="14" w16cid:durableId="1424493630">
    <w:abstractNumId w:val="0"/>
  </w:num>
  <w:num w:numId="15" w16cid:durableId="621502138">
    <w:abstractNumId w:val="0"/>
  </w:num>
  <w:num w:numId="16" w16cid:durableId="650641628">
    <w:abstractNumId w:val="0"/>
  </w:num>
  <w:num w:numId="17" w16cid:durableId="584001679">
    <w:abstractNumId w:val="0"/>
  </w:num>
  <w:num w:numId="18" w16cid:durableId="1034306097">
    <w:abstractNumId w:val="0"/>
  </w:num>
  <w:num w:numId="19" w16cid:durableId="1171066787">
    <w:abstractNumId w:val="0"/>
  </w:num>
  <w:num w:numId="20" w16cid:durableId="223833884">
    <w:abstractNumId w:val="0"/>
  </w:num>
  <w:num w:numId="21" w16cid:durableId="117646458">
    <w:abstractNumId w:val="1"/>
  </w:num>
  <w:num w:numId="22" w16cid:durableId="2129355720">
    <w:abstractNumId w:val="2"/>
  </w:num>
  <w:num w:numId="23" w16cid:durableId="11519411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78"/>
    <w:rsid w:val="000031A3"/>
    <w:rsid w:val="000509E4"/>
    <w:rsid w:val="00081CB1"/>
    <w:rsid w:val="00086790"/>
    <w:rsid w:val="00100FB7"/>
    <w:rsid w:val="00161D84"/>
    <w:rsid w:val="001D713C"/>
    <w:rsid w:val="001E16ED"/>
    <w:rsid w:val="001E4A32"/>
    <w:rsid w:val="001E60D2"/>
    <w:rsid w:val="001F0C69"/>
    <w:rsid w:val="0020014F"/>
    <w:rsid w:val="0020188B"/>
    <w:rsid w:val="00205FE7"/>
    <w:rsid w:val="00206205"/>
    <w:rsid w:val="00290C1F"/>
    <w:rsid w:val="002B5CFB"/>
    <w:rsid w:val="002D64C5"/>
    <w:rsid w:val="002E1178"/>
    <w:rsid w:val="00324D53"/>
    <w:rsid w:val="003A5764"/>
    <w:rsid w:val="003A61B3"/>
    <w:rsid w:val="003C2F0C"/>
    <w:rsid w:val="003E352B"/>
    <w:rsid w:val="003F1283"/>
    <w:rsid w:val="003F743F"/>
    <w:rsid w:val="004A0332"/>
    <w:rsid w:val="004A6607"/>
    <w:rsid w:val="004B74B9"/>
    <w:rsid w:val="004E0104"/>
    <w:rsid w:val="0050343D"/>
    <w:rsid w:val="00523E97"/>
    <w:rsid w:val="0058637F"/>
    <w:rsid w:val="005C7EBC"/>
    <w:rsid w:val="00683F9B"/>
    <w:rsid w:val="006A462E"/>
    <w:rsid w:val="006E3457"/>
    <w:rsid w:val="00713EFE"/>
    <w:rsid w:val="007257DE"/>
    <w:rsid w:val="007C199C"/>
    <w:rsid w:val="007E1699"/>
    <w:rsid w:val="00801362"/>
    <w:rsid w:val="00807727"/>
    <w:rsid w:val="00845251"/>
    <w:rsid w:val="008A4BC8"/>
    <w:rsid w:val="008A7003"/>
    <w:rsid w:val="008E0B06"/>
    <w:rsid w:val="008E2E55"/>
    <w:rsid w:val="008F3EF9"/>
    <w:rsid w:val="009023E4"/>
    <w:rsid w:val="009104FE"/>
    <w:rsid w:val="00960D8B"/>
    <w:rsid w:val="00974576"/>
    <w:rsid w:val="009A52A2"/>
    <w:rsid w:val="009E0937"/>
    <w:rsid w:val="00A0008A"/>
    <w:rsid w:val="00A33214"/>
    <w:rsid w:val="00A405FD"/>
    <w:rsid w:val="00AD2EFE"/>
    <w:rsid w:val="00AE1CB5"/>
    <w:rsid w:val="00B11D5C"/>
    <w:rsid w:val="00B161B4"/>
    <w:rsid w:val="00B81BCA"/>
    <w:rsid w:val="00C72BB0"/>
    <w:rsid w:val="00CB01F5"/>
    <w:rsid w:val="00CC233A"/>
    <w:rsid w:val="00D13F32"/>
    <w:rsid w:val="00D154A7"/>
    <w:rsid w:val="00D320FC"/>
    <w:rsid w:val="00D83234"/>
    <w:rsid w:val="00DB762F"/>
    <w:rsid w:val="00DD3ACF"/>
    <w:rsid w:val="00DF587C"/>
    <w:rsid w:val="00E3733B"/>
    <w:rsid w:val="00E623E4"/>
    <w:rsid w:val="00EF7E9C"/>
    <w:rsid w:val="00F37D07"/>
    <w:rsid w:val="00F44ED8"/>
    <w:rsid w:val="00F85584"/>
    <w:rsid w:val="00FC0394"/>
    <w:rsid w:val="00FE5744"/>
    <w:rsid w:val="0649F34C"/>
    <w:rsid w:val="091A1D87"/>
    <w:rsid w:val="0BC94A68"/>
    <w:rsid w:val="0DACF7C3"/>
    <w:rsid w:val="1E59EE24"/>
    <w:rsid w:val="1E78DB72"/>
    <w:rsid w:val="2601E98A"/>
    <w:rsid w:val="2EB3D9ED"/>
    <w:rsid w:val="2F63D4E1"/>
    <w:rsid w:val="304FAA4E"/>
    <w:rsid w:val="321979EB"/>
    <w:rsid w:val="349D7535"/>
    <w:rsid w:val="3BFA3A34"/>
    <w:rsid w:val="49FB7587"/>
    <w:rsid w:val="4CB5EDE9"/>
    <w:rsid w:val="4E65AF19"/>
    <w:rsid w:val="53A257CD"/>
    <w:rsid w:val="555E7BE2"/>
    <w:rsid w:val="5F5A2497"/>
    <w:rsid w:val="6088C85B"/>
    <w:rsid w:val="628A2BDD"/>
    <w:rsid w:val="649C32A3"/>
    <w:rsid w:val="649F1420"/>
    <w:rsid w:val="66F809DF"/>
    <w:rsid w:val="6DE02BB7"/>
    <w:rsid w:val="6F535E49"/>
    <w:rsid w:val="71FF5528"/>
    <w:rsid w:val="76EEB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31014"/>
  <w15:chartTrackingRefBased/>
  <w15:docId w15:val="{7FFD997F-434F-4873-9B26-4829947D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1B3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7DE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b/>
      <w:bCs/>
      <w:color w:val="27A9E1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57DE"/>
    <w:pPr>
      <w:keepNext/>
      <w:keepLines/>
      <w:spacing w:before="80" w:after="40"/>
      <w:outlineLvl w:val="1"/>
    </w:pPr>
    <w:rPr>
      <w:rFonts w:ascii="Montserrat SemiBold" w:eastAsiaTheme="majorEastAsia" w:hAnsi="Montserrat SemiBold" w:cstheme="majorBidi"/>
      <w:color w:val="003562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2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B978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2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color w:val="003562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F12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E66A2E" w:themeColor="accent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257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iCs/>
      <w:color w:val="27A9E1" w:themeColor="accent1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7D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557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7D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224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7D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224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7DE"/>
    <w:rPr>
      <w:rFonts w:asciiTheme="majorHAnsi" w:eastAsiaTheme="majorEastAsia" w:hAnsiTheme="majorHAnsi" w:cstheme="majorBidi"/>
      <w:b/>
      <w:bCs/>
      <w:color w:val="27A9E1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57DE"/>
    <w:rPr>
      <w:rFonts w:ascii="Montserrat SemiBold" w:eastAsiaTheme="majorEastAsia" w:hAnsi="Montserrat SemiBold" w:cstheme="majorBidi"/>
      <w:color w:val="003562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F1283"/>
    <w:rPr>
      <w:rFonts w:asciiTheme="majorHAnsi" w:eastAsiaTheme="majorEastAsia" w:hAnsiTheme="majorHAnsi" w:cstheme="majorBidi"/>
      <w:b/>
      <w:color w:val="1B978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F1283"/>
    <w:rPr>
      <w:rFonts w:asciiTheme="majorHAnsi" w:eastAsiaTheme="majorEastAsia" w:hAnsiTheme="majorHAnsi" w:cstheme="majorBidi"/>
      <w:b/>
      <w:color w:val="003562" w:themeColor="tex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F1283"/>
    <w:rPr>
      <w:rFonts w:asciiTheme="majorHAnsi" w:eastAsiaTheme="majorEastAsia" w:hAnsiTheme="majorHAnsi" w:cstheme="majorBidi"/>
      <w:b/>
      <w:color w:val="E66A2E" w:themeColor="accen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257DE"/>
    <w:rPr>
      <w:rFonts w:asciiTheme="majorHAnsi" w:eastAsiaTheme="majorEastAsia" w:hAnsiTheme="majorHAnsi" w:cstheme="majorBidi"/>
      <w:b/>
      <w:iCs/>
      <w:color w:val="27A9E1" w:themeColor="accent1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7DE"/>
    <w:rPr>
      <w:rFonts w:asciiTheme="majorHAnsi" w:eastAsiaTheme="majorEastAsia" w:hAnsiTheme="majorHAnsi" w:cstheme="majorBidi"/>
      <w:i/>
      <w:iCs/>
      <w:color w:val="10557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7DE"/>
    <w:rPr>
      <w:rFonts w:asciiTheme="majorHAnsi" w:eastAsiaTheme="majorEastAsia" w:hAnsiTheme="majorHAnsi" w:cstheme="majorBidi"/>
      <w:b/>
      <w:bCs/>
      <w:color w:val="002242" w:themeColor="text2"/>
      <w:sz w:val="17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7DE"/>
    <w:rPr>
      <w:rFonts w:asciiTheme="majorHAnsi" w:eastAsiaTheme="majorEastAsia" w:hAnsiTheme="majorHAnsi" w:cstheme="majorBidi"/>
      <w:b/>
      <w:bCs/>
      <w:i/>
      <w:iCs/>
      <w:color w:val="002242" w:themeColor="text2"/>
      <w:sz w:val="17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57DE"/>
    <w:rPr>
      <w:b/>
      <w:bCs/>
      <w:smallCaps/>
      <w:color w:val="0081F1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257DE"/>
    <w:pPr>
      <w:spacing w:after="0"/>
      <w:contextualSpacing/>
    </w:pPr>
    <w:rPr>
      <w:rFonts w:asciiTheme="majorHAnsi" w:eastAsiaTheme="majorEastAsia" w:hAnsiTheme="majorHAnsi" w:cstheme="majorBidi"/>
      <w:b/>
      <w:bCs/>
      <w:color w:val="003562" w:themeColor="text1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57DE"/>
    <w:rPr>
      <w:rFonts w:asciiTheme="majorHAnsi" w:eastAsiaTheme="majorEastAsia" w:hAnsiTheme="majorHAnsi" w:cstheme="majorBidi"/>
      <w:b/>
      <w:bCs/>
      <w:color w:val="003562" w:themeColor="text1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7DE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257D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257DE"/>
    <w:rPr>
      <w:b/>
      <w:bCs/>
    </w:rPr>
  </w:style>
  <w:style w:type="character" w:styleId="Emphasis">
    <w:name w:val="Emphasis"/>
    <w:basedOn w:val="DefaultParagraphFont"/>
    <w:uiPriority w:val="20"/>
    <w:qFormat/>
    <w:rsid w:val="007257DE"/>
    <w:rPr>
      <w:i/>
      <w:iCs/>
    </w:rPr>
  </w:style>
  <w:style w:type="paragraph" w:styleId="NoSpacing">
    <w:name w:val="No Spacing"/>
    <w:uiPriority w:val="1"/>
    <w:qFormat/>
    <w:rsid w:val="003A61B3"/>
    <w:pPr>
      <w:spacing w:after="0" w:line="240" w:lineRule="auto"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257DE"/>
    <w:pPr>
      <w:spacing w:before="160"/>
      <w:ind w:left="720" w:right="720"/>
    </w:pPr>
    <w:rPr>
      <w:i/>
      <w:iCs/>
      <w:color w:val="006CC9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7DE"/>
    <w:rPr>
      <w:i/>
      <w:iCs/>
      <w:color w:val="006CC9" w:themeColor="text1" w:themeTint="BF"/>
      <w:sz w:val="17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8A4BC8"/>
    <w:pPr>
      <w:pBdr>
        <w:left w:val="single" w:sz="18" w:space="12" w:color="27A9E1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27A9E1" w:themeColor="accent1"/>
      <w:sz w:val="24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BC8"/>
    <w:rPr>
      <w:rFonts w:asciiTheme="majorHAnsi" w:eastAsiaTheme="majorEastAsia" w:hAnsiTheme="majorHAnsi" w:cstheme="majorBidi"/>
      <w:color w:val="27A9E1" w:themeColor="accent1"/>
      <w:sz w:val="24"/>
      <w:szCs w:val="28"/>
    </w:rPr>
  </w:style>
  <w:style w:type="character" w:styleId="SubtleEmphasis">
    <w:name w:val="Subtle Emphasis"/>
    <w:basedOn w:val="DefaultParagraphFont"/>
    <w:uiPriority w:val="19"/>
    <w:qFormat/>
    <w:rsid w:val="007257DE"/>
    <w:rPr>
      <w:i/>
      <w:iCs/>
      <w:color w:val="006CC9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257D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57DE"/>
    <w:rPr>
      <w:smallCaps/>
      <w:color w:val="006CC9" w:themeColor="text1" w:themeTint="BF"/>
      <w:u w:val="single" w:color="309FF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257D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257D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57DE"/>
    <w:pPr>
      <w:outlineLvl w:val="9"/>
    </w:pPr>
  </w:style>
  <w:style w:type="table" w:styleId="TableGrid">
    <w:name w:val="Table Grid"/>
    <w:basedOn w:val="TableNormal"/>
    <w:uiPriority w:val="39"/>
    <w:rsid w:val="00206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003562" w:themeColor="text1"/>
        <w:left w:val="single" w:sz="4" w:space="0" w:color="003562" w:themeColor="text1"/>
        <w:bottom w:val="single" w:sz="4" w:space="0" w:color="003562" w:themeColor="text1"/>
        <w:right w:val="single" w:sz="4" w:space="0" w:color="003562" w:themeColor="text1"/>
        <w:insideH w:val="single" w:sz="4" w:space="0" w:color="003562" w:themeColor="text1"/>
        <w:insideV w:val="single" w:sz="4" w:space="0" w:color="003562" w:themeColor="text1"/>
      </w:tblBorders>
    </w:tblPr>
    <w:tblStylePr w:type="firstRow">
      <w:rPr>
        <w:b/>
        <w:bCs/>
      </w:rPr>
      <w:tblPr/>
      <w:tcPr>
        <w:tcBorders>
          <w:bottom w:val="single" w:sz="12" w:space="0" w:color="078C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78C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06205"/>
    <w:pPr>
      <w:spacing w:after="0" w:line="240" w:lineRule="auto"/>
    </w:pPr>
    <w:tblPr>
      <w:tblStyleRowBandSize w:val="1"/>
      <w:tblStyleColBandSize w:val="1"/>
      <w:tblBorders>
        <w:top w:val="single" w:sz="2" w:space="0" w:color="078CFF" w:themeColor="text1" w:themeTint="99"/>
        <w:bottom w:val="single" w:sz="2" w:space="0" w:color="078CFF" w:themeColor="text1" w:themeTint="99"/>
        <w:insideH w:val="single" w:sz="2" w:space="0" w:color="078CFF" w:themeColor="text1" w:themeTint="99"/>
        <w:insideV w:val="single" w:sz="2" w:space="0" w:color="078C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78CFF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78CFF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</w:style>
  <w:style w:type="table" w:styleId="GridTable3-Accent2">
    <w:name w:val="Grid Table 3 Accent 2"/>
    <w:basedOn w:val="TableNormal"/>
    <w:uiPriority w:val="48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  <w:tblStylePr w:type="neCell">
      <w:tblPr/>
      <w:tcPr>
        <w:tcBorders>
          <w:bottom w:val="single" w:sz="4" w:space="0" w:color="F0A581" w:themeColor="accent2" w:themeTint="99"/>
        </w:tcBorders>
      </w:tcPr>
    </w:tblStylePr>
    <w:tblStylePr w:type="nwCell">
      <w:tblPr/>
      <w:tcPr>
        <w:tcBorders>
          <w:bottom w:val="single" w:sz="4" w:space="0" w:color="F0A581" w:themeColor="accent2" w:themeTint="99"/>
        </w:tcBorders>
      </w:tcPr>
    </w:tblStylePr>
    <w:tblStylePr w:type="seCell">
      <w:tblPr/>
      <w:tcPr>
        <w:tcBorders>
          <w:top w:val="single" w:sz="4" w:space="0" w:color="F0A581" w:themeColor="accent2" w:themeTint="99"/>
        </w:tcBorders>
      </w:tcPr>
    </w:tblStylePr>
    <w:tblStylePr w:type="swCell">
      <w:tblPr/>
      <w:tcPr>
        <w:tcBorders>
          <w:top w:val="single" w:sz="4" w:space="0" w:color="F0A581" w:themeColor="accent2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078CFF" w:themeColor="accent6" w:themeTint="99"/>
        <w:left w:val="single" w:sz="4" w:space="0" w:color="078CFF" w:themeColor="accent6" w:themeTint="99"/>
        <w:bottom w:val="single" w:sz="4" w:space="0" w:color="078CFF" w:themeColor="accent6" w:themeTint="99"/>
        <w:right w:val="single" w:sz="4" w:space="0" w:color="078CFF" w:themeColor="accent6" w:themeTint="99"/>
        <w:insideH w:val="single" w:sz="4" w:space="0" w:color="078CFF" w:themeColor="accent6" w:themeTint="99"/>
        <w:insideV w:val="single" w:sz="4" w:space="0" w:color="078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accent6" w:themeFillTint="33"/>
      </w:tcPr>
    </w:tblStylePr>
    <w:tblStylePr w:type="band1Horz">
      <w:tblPr/>
      <w:tcPr>
        <w:shd w:val="clear" w:color="auto" w:fill="ACD8FF" w:themeFill="accent6" w:themeFillTint="33"/>
      </w:tcPr>
    </w:tblStylePr>
    <w:tblStylePr w:type="neCell">
      <w:tblPr/>
      <w:tcPr>
        <w:tcBorders>
          <w:bottom w:val="single" w:sz="4" w:space="0" w:color="078CFF" w:themeColor="accent6" w:themeTint="99"/>
        </w:tcBorders>
      </w:tcPr>
    </w:tblStylePr>
    <w:tblStylePr w:type="nwCell">
      <w:tblPr/>
      <w:tcPr>
        <w:tcBorders>
          <w:bottom w:val="single" w:sz="4" w:space="0" w:color="078CFF" w:themeColor="accent6" w:themeTint="99"/>
        </w:tcBorders>
      </w:tcPr>
    </w:tblStylePr>
    <w:tblStylePr w:type="seCell">
      <w:tblPr/>
      <w:tcPr>
        <w:tcBorders>
          <w:top w:val="single" w:sz="4" w:space="0" w:color="078CFF" w:themeColor="accent6" w:themeTint="99"/>
        </w:tcBorders>
      </w:tcPr>
    </w:tblStylePr>
    <w:tblStylePr w:type="swCell">
      <w:tblPr/>
      <w:tcPr>
        <w:tcBorders>
          <w:top w:val="single" w:sz="4" w:space="0" w:color="078CFF" w:themeColor="accent6" w:themeTint="99"/>
        </w:tcBorders>
      </w:tcPr>
    </w:tblStylePr>
  </w:style>
  <w:style w:type="table" w:styleId="GridTable5Dark">
    <w:name w:val="Grid Table 5 Dark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8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56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562" w:themeFill="text1"/>
      </w:tcPr>
    </w:tblStylePr>
    <w:tblStylePr w:type="band1Vert">
      <w:tblPr/>
      <w:tcPr>
        <w:shd w:val="clear" w:color="auto" w:fill="5AB2FF" w:themeFill="text1" w:themeFillTint="66"/>
      </w:tcPr>
    </w:tblStylePr>
    <w:tblStylePr w:type="band1Horz">
      <w:tblPr/>
      <w:tcPr>
        <w:shd w:val="clear" w:color="auto" w:fill="5AB2FF" w:themeFill="text1" w:themeFillTint="66"/>
      </w:tcPr>
    </w:tblStylePr>
  </w:style>
  <w:style w:type="table" w:styleId="GridTable5Dark-Accent2">
    <w:name w:val="Grid Table 5 Dark Accent 2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2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A2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A2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A2E" w:themeFill="accent2"/>
      </w:tcPr>
    </w:tblStylePr>
    <w:tblStylePr w:type="band1Vert">
      <w:tblPr/>
      <w:tcPr>
        <w:shd w:val="clear" w:color="auto" w:fill="F5C3AB" w:themeFill="accent2" w:themeFillTint="66"/>
      </w:tcPr>
    </w:tblStylePr>
    <w:tblStylePr w:type="band1Horz">
      <w:tblPr/>
      <w:tcPr>
        <w:shd w:val="clear" w:color="auto" w:fill="F5C3AB" w:themeFill="accent2" w:themeFillTint="66"/>
      </w:tcPr>
    </w:tblStylePr>
  </w:style>
  <w:style w:type="table" w:styleId="GridTable4">
    <w:name w:val="Grid Table 4"/>
    <w:basedOn w:val="TableNormal"/>
    <w:uiPriority w:val="49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078CFF" w:themeColor="text1" w:themeTint="99"/>
        <w:left w:val="single" w:sz="4" w:space="0" w:color="078CFF" w:themeColor="text1" w:themeTint="99"/>
        <w:bottom w:val="single" w:sz="4" w:space="0" w:color="078CFF" w:themeColor="text1" w:themeTint="99"/>
        <w:right w:val="single" w:sz="4" w:space="0" w:color="078CFF" w:themeColor="text1" w:themeTint="99"/>
        <w:insideH w:val="single" w:sz="4" w:space="0" w:color="078CFF" w:themeColor="text1" w:themeTint="99"/>
        <w:insideV w:val="single" w:sz="4" w:space="0" w:color="078C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562" w:themeColor="text1"/>
          <w:left w:val="single" w:sz="4" w:space="0" w:color="003562" w:themeColor="text1"/>
          <w:bottom w:val="single" w:sz="4" w:space="0" w:color="003562" w:themeColor="text1"/>
          <w:right w:val="single" w:sz="4" w:space="0" w:color="003562" w:themeColor="text1"/>
          <w:insideH w:val="nil"/>
          <w:insideV w:val="nil"/>
        </w:tcBorders>
        <w:shd w:val="clear" w:color="auto" w:fill="003562" w:themeFill="text1"/>
      </w:tcPr>
    </w:tblStylePr>
    <w:tblStylePr w:type="lastRow">
      <w:rPr>
        <w:b/>
        <w:bCs/>
      </w:rPr>
      <w:tblPr/>
      <w:tcPr>
        <w:tcBorders>
          <w:top w:val="double" w:sz="4" w:space="0" w:color="00356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A2E" w:themeColor="accent2"/>
          <w:left w:val="single" w:sz="4" w:space="0" w:color="E66A2E" w:themeColor="accent2"/>
          <w:bottom w:val="single" w:sz="4" w:space="0" w:color="E66A2E" w:themeColor="accent2"/>
          <w:right w:val="single" w:sz="4" w:space="0" w:color="E66A2E" w:themeColor="accent2"/>
          <w:insideH w:val="nil"/>
          <w:insideV w:val="nil"/>
        </w:tcBorders>
        <w:shd w:val="clear" w:color="auto" w:fill="E66A2E" w:themeFill="accent2"/>
      </w:tcPr>
    </w:tblStylePr>
    <w:tblStylePr w:type="lastRow">
      <w:rPr>
        <w:b/>
        <w:bCs/>
      </w:rPr>
      <w:tblPr/>
      <w:tcPr>
        <w:tcBorders>
          <w:top w:val="double" w:sz="4" w:space="0" w:color="E66A2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206205"/>
    <w:pPr>
      <w:spacing w:after="0" w:line="240" w:lineRule="auto"/>
    </w:pPr>
    <w:rPr>
      <w:color w:val="0027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5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5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5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5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accent6" w:themeFillTint="33"/>
      </w:tcPr>
    </w:tblStylePr>
    <w:tblStylePr w:type="band1Horz">
      <w:tblPr/>
      <w:tcPr>
        <w:shd w:val="clear" w:color="auto" w:fill="ACD8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206205"/>
    <w:pPr>
      <w:spacing w:after="0" w:line="240" w:lineRule="auto"/>
    </w:pPr>
    <w:rPr>
      <w:color w:val="003562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56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56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56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56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ACD8FF" w:themeFill="text1" w:themeFillTint="33"/>
      </w:tcPr>
    </w:tblStylePr>
    <w:tblStylePr w:type="band1Horz">
      <w:tblPr/>
      <w:tcPr>
        <w:shd w:val="clear" w:color="auto" w:fill="ACD8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06205"/>
    <w:pPr>
      <w:spacing w:after="0" w:line="240" w:lineRule="auto"/>
    </w:pPr>
    <w:rPr>
      <w:color w:val="B84B16" w:themeColor="accent2" w:themeShade="BF"/>
    </w:rPr>
    <w:tblPr>
      <w:tblStyleRowBandSize w:val="1"/>
      <w:tblStyleColBandSize w:val="1"/>
      <w:tblBorders>
        <w:top w:val="single" w:sz="4" w:space="0" w:color="F0A581" w:themeColor="accent2" w:themeTint="99"/>
        <w:left w:val="single" w:sz="4" w:space="0" w:color="F0A581" w:themeColor="accent2" w:themeTint="99"/>
        <w:bottom w:val="single" w:sz="4" w:space="0" w:color="F0A581" w:themeColor="accent2" w:themeTint="99"/>
        <w:right w:val="single" w:sz="4" w:space="0" w:color="F0A581" w:themeColor="accent2" w:themeTint="99"/>
        <w:insideH w:val="single" w:sz="4" w:space="0" w:color="F0A581" w:themeColor="accent2" w:themeTint="99"/>
        <w:insideV w:val="single" w:sz="4" w:space="0" w:color="F0A58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D5" w:themeFill="accent2" w:themeFillTint="33"/>
      </w:tcPr>
    </w:tblStylePr>
    <w:tblStylePr w:type="band1Horz">
      <w:tblPr/>
      <w:tcPr>
        <w:shd w:val="clear" w:color="auto" w:fill="FAE1D5" w:themeFill="accent2" w:themeFillTint="33"/>
      </w:tcPr>
    </w:tblStylePr>
    <w:tblStylePr w:type="neCell">
      <w:tblPr/>
      <w:tcPr>
        <w:tcBorders>
          <w:bottom w:val="single" w:sz="4" w:space="0" w:color="F0A581" w:themeColor="accent2" w:themeTint="99"/>
        </w:tcBorders>
      </w:tcPr>
    </w:tblStylePr>
    <w:tblStylePr w:type="nwCell">
      <w:tblPr/>
      <w:tcPr>
        <w:tcBorders>
          <w:bottom w:val="single" w:sz="4" w:space="0" w:color="F0A581" w:themeColor="accent2" w:themeTint="99"/>
        </w:tcBorders>
      </w:tcPr>
    </w:tblStylePr>
    <w:tblStylePr w:type="seCell">
      <w:tblPr/>
      <w:tcPr>
        <w:tcBorders>
          <w:top w:val="single" w:sz="4" w:space="0" w:color="F0A581" w:themeColor="accent2" w:themeTint="99"/>
        </w:tcBorders>
      </w:tcPr>
    </w:tblStylePr>
    <w:tblStylePr w:type="swCell">
      <w:tblPr/>
      <w:tcPr>
        <w:tcBorders>
          <w:top w:val="single" w:sz="4" w:space="0" w:color="F0A581" w:themeColor="accent2" w:themeTint="99"/>
        </w:tcBorders>
      </w:tcPr>
    </w:tblStylePr>
  </w:style>
  <w:style w:type="table" w:styleId="GridTable5Dark-Accent4">
    <w:name w:val="Grid Table 5 Dark Accent 4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0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352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352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352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3522" w:themeFill="accent4"/>
      </w:tcPr>
    </w:tblStylePr>
    <w:tblStylePr w:type="band1Vert">
      <w:tblPr/>
      <w:tcPr>
        <w:shd w:val="clear" w:color="auto" w:fill="E8A296" w:themeFill="accent4" w:themeFillTint="66"/>
      </w:tcPr>
    </w:tblStylePr>
    <w:tblStylePr w:type="band1Horz">
      <w:tblPr/>
      <w:tcPr>
        <w:shd w:val="clear" w:color="auto" w:fill="E8A296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CD8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5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5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562" w:themeFill="accent6"/>
      </w:tcPr>
    </w:tblStylePr>
    <w:tblStylePr w:type="band1Vert">
      <w:tblPr/>
      <w:tcPr>
        <w:shd w:val="clear" w:color="auto" w:fill="5AB2FF" w:themeFill="accent6" w:themeFillTint="66"/>
      </w:tcPr>
    </w:tblStylePr>
    <w:tblStylePr w:type="band1Horz">
      <w:tblPr/>
      <w:tcPr>
        <w:shd w:val="clear" w:color="auto" w:fill="5AB2FF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4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14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14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14D" w:themeFill="accent5"/>
      </w:tcPr>
    </w:tblStylePr>
    <w:tblStylePr w:type="band1Vert">
      <w:tblPr/>
      <w:tcPr>
        <w:shd w:val="clear" w:color="auto" w:fill="FCD9B7" w:themeFill="accent5" w:themeFillTint="66"/>
      </w:tcPr>
    </w:tblStylePr>
    <w:tblStylePr w:type="band1Horz">
      <w:tblPr/>
      <w:tcPr>
        <w:shd w:val="clear" w:color="auto" w:fill="FCD9B7" w:themeFill="accent5" w:themeFillTint="66"/>
      </w:tcPr>
    </w:tblStylePr>
  </w:style>
  <w:style w:type="table" w:styleId="GridTable5Dark-Accent3">
    <w:name w:val="Grid Table 5 Dark Accent 3"/>
    <w:basedOn w:val="TableNormal"/>
    <w:uiPriority w:val="50"/>
    <w:rsid w:val="002062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3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87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87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87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8784" w:themeFill="accent3"/>
      </w:tcPr>
    </w:tblStylePr>
    <w:tblStylePr w:type="band1Vert">
      <w:tblPr/>
      <w:tcPr>
        <w:shd w:val="clear" w:color="auto" w:fill="8AE7E4" w:themeFill="accent3" w:themeFillTint="66"/>
      </w:tcPr>
    </w:tblStylePr>
    <w:tblStylePr w:type="band1Horz">
      <w:tblPr/>
      <w:tcPr>
        <w:shd w:val="clear" w:color="auto" w:fill="8AE7E4" w:themeFill="accent3" w:themeFillTint="66"/>
      </w:tcPr>
    </w:tblStylePr>
  </w:style>
  <w:style w:type="table" w:styleId="PlainTable3">
    <w:name w:val="Plain Table 3"/>
    <w:basedOn w:val="TableNormal"/>
    <w:uiPriority w:val="43"/>
    <w:rsid w:val="00A405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09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09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405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9F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9F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9F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9F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8AE7E4" w:themeColor="accent3" w:themeTint="66"/>
        <w:left w:val="single" w:sz="4" w:space="0" w:color="8AE7E4" w:themeColor="accent3" w:themeTint="66"/>
        <w:bottom w:val="single" w:sz="4" w:space="0" w:color="8AE7E4" w:themeColor="accent3" w:themeTint="66"/>
        <w:right w:val="single" w:sz="4" w:space="0" w:color="8AE7E4" w:themeColor="accent3" w:themeTint="66"/>
        <w:insideH w:val="single" w:sz="4" w:space="0" w:color="8AE7E4" w:themeColor="accent3" w:themeTint="66"/>
        <w:insideV w:val="single" w:sz="4" w:space="0" w:color="8AE7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DC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DC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E8A296" w:themeColor="accent4" w:themeTint="66"/>
        <w:left w:val="single" w:sz="4" w:space="0" w:color="E8A296" w:themeColor="accent4" w:themeTint="66"/>
        <w:bottom w:val="single" w:sz="4" w:space="0" w:color="E8A296" w:themeColor="accent4" w:themeTint="66"/>
        <w:right w:val="single" w:sz="4" w:space="0" w:color="E8A296" w:themeColor="accent4" w:themeTint="66"/>
        <w:insideH w:val="single" w:sz="4" w:space="0" w:color="E8A296" w:themeColor="accent4" w:themeTint="66"/>
        <w:insideV w:val="single" w:sz="4" w:space="0" w:color="E8A29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D746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D746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CD9B7" w:themeColor="accent5" w:themeTint="66"/>
        <w:left w:val="single" w:sz="4" w:space="0" w:color="FCD9B7" w:themeColor="accent5" w:themeTint="66"/>
        <w:bottom w:val="single" w:sz="4" w:space="0" w:color="FCD9B7" w:themeColor="accent5" w:themeTint="66"/>
        <w:right w:val="single" w:sz="4" w:space="0" w:color="FCD9B7" w:themeColor="accent5" w:themeTint="66"/>
        <w:insideH w:val="single" w:sz="4" w:space="0" w:color="FCD9B7" w:themeColor="accent5" w:themeTint="66"/>
        <w:insideV w:val="single" w:sz="4" w:space="0" w:color="FCD9B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69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69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05FE7"/>
    <w:pPr>
      <w:spacing w:after="0" w:line="240" w:lineRule="auto"/>
    </w:pPr>
    <w:tblPr>
      <w:tblStyleRowBandSize w:val="1"/>
      <w:tblStyleColBandSize w:val="1"/>
      <w:tblBorders>
        <w:top w:val="single" w:sz="4" w:space="0" w:color="A8DCF3" w:themeColor="accent1" w:themeTint="66"/>
        <w:left w:val="single" w:sz="4" w:space="0" w:color="A8DCF3" w:themeColor="accent1" w:themeTint="66"/>
        <w:bottom w:val="single" w:sz="4" w:space="0" w:color="A8DCF3" w:themeColor="accent1" w:themeTint="66"/>
        <w:right w:val="single" w:sz="4" w:space="0" w:color="A8DCF3" w:themeColor="accent1" w:themeTint="66"/>
        <w:insideH w:val="single" w:sz="4" w:space="0" w:color="A8DCF3" w:themeColor="accent1" w:themeTint="66"/>
        <w:insideV w:val="single" w:sz="4" w:space="0" w:color="A8DCF3" w:themeColor="accent1" w:themeTint="66"/>
      </w:tblBorders>
    </w:tblPr>
    <w:tcPr>
      <w:tcMar>
        <w:top w:w="29" w:type="dxa"/>
        <w:left w:w="115" w:type="dxa"/>
        <w:bottom w:w="29" w:type="dxa"/>
        <w:right w:w="115" w:type="dxa"/>
      </w:tcMar>
    </w:tcPr>
    <w:tblStylePr w:type="firstRow">
      <w:rPr>
        <w:b/>
        <w:bCs/>
      </w:rPr>
      <w:tblPr/>
      <w:tcPr>
        <w:tcBorders>
          <w:bottom w:val="single" w:sz="12" w:space="0" w:color="7DCB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5C3AB" w:themeColor="accent2" w:themeTint="66"/>
        <w:left w:val="single" w:sz="4" w:space="0" w:color="F5C3AB" w:themeColor="accent2" w:themeTint="66"/>
        <w:bottom w:val="single" w:sz="4" w:space="0" w:color="F5C3AB" w:themeColor="accent2" w:themeTint="66"/>
        <w:right w:val="single" w:sz="4" w:space="0" w:color="F5C3AB" w:themeColor="accent2" w:themeTint="66"/>
        <w:insideH w:val="single" w:sz="4" w:space="0" w:color="F5C3AB" w:themeColor="accent2" w:themeTint="66"/>
        <w:insideV w:val="single" w:sz="4" w:space="0" w:color="F5C3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8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8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4">
    <w:name w:val="Grid Table 3 Accent 4"/>
    <w:basedOn w:val="TableNormal"/>
    <w:uiPriority w:val="48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DD7462" w:themeColor="accent4" w:themeTint="99"/>
        <w:left w:val="single" w:sz="4" w:space="0" w:color="DD7462" w:themeColor="accent4" w:themeTint="99"/>
        <w:bottom w:val="single" w:sz="4" w:space="0" w:color="DD7462" w:themeColor="accent4" w:themeTint="99"/>
        <w:right w:val="single" w:sz="4" w:space="0" w:color="DD7462" w:themeColor="accent4" w:themeTint="99"/>
        <w:insideH w:val="single" w:sz="4" w:space="0" w:color="DD7462" w:themeColor="accent4" w:themeTint="99"/>
        <w:insideV w:val="single" w:sz="4" w:space="0" w:color="DD746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0CA" w:themeFill="accent4" w:themeFillTint="33"/>
      </w:tcPr>
    </w:tblStylePr>
    <w:tblStylePr w:type="band1Horz">
      <w:tblPr/>
      <w:tcPr>
        <w:shd w:val="clear" w:color="auto" w:fill="F4D0CA" w:themeFill="accent4" w:themeFillTint="33"/>
      </w:tcPr>
    </w:tblStylePr>
    <w:tblStylePr w:type="neCell">
      <w:tblPr/>
      <w:tcPr>
        <w:tcBorders>
          <w:bottom w:val="single" w:sz="4" w:space="0" w:color="DD7462" w:themeColor="accent4" w:themeTint="99"/>
        </w:tcBorders>
      </w:tcPr>
    </w:tblStylePr>
    <w:tblStylePr w:type="nwCell">
      <w:tblPr/>
      <w:tcPr>
        <w:tcBorders>
          <w:bottom w:val="single" w:sz="4" w:space="0" w:color="DD7462" w:themeColor="accent4" w:themeTint="99"/>
        </w:tcBorders>
      </w:tcPr>
    </w:tblStylePr>
    <w:tblStylePr w:type="seCell">
      <w:tblPr/>
      <w:tcPr>
        <w:tcBorders>
          <w:top w:val="single" w:sz="4" w:space="0" w:color="DD7462" w:themeColor="accent4" w:themeTint="99"/>
        </w:tcBorders>
      </w:tcPr>
    </w:tblStylePr>
    <w:tblStylePr w:type="swCell">
      <w:tblPr/>
      <w:tcPr>
        <w:tcBorders>
          <w:top w:val="single" w:sz="4" w:space="0" w:color="DD746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405FD"/>
    <w:pPr>
      <w:spacing w:after="0" w:line="240" w:lineRule="auto"/>
    </w:pPr>
    <w:tblPr>
      <w:tblStyleRowBandSize w:val="1"/>
      <w:tblStyleColBandSize w:val="1"/>
      <w:tblBorders>
        <w:top w:val="single" w:sz="4" w:space="0" w:color="FBC693" w:themeColor="accent5" w:themeTint="99"/>
        <w:left w:val="single" w:sz="4" w:space="0" w:color="FBC693" w:themeColor="accent5" w:themeTint="99"/>
        <w:bottom w:val="single" w:sz="4" w:space="0" w:color="FBC693" w:themeColor="accent5" w:themeTint="99"/>
        <w:right w:val="single" w:sz="4" w:space="0" w:color="FBC693" w:themeColor="accent5" w:themeTint="99"/>
        <w:insideH w:val="single" w:sz="4" w:space="0" w:color="FBC693" w:themeColor="accent5" w:themeTint="99"/>
        <w:insideV w:val="single" w:sz="4" w:space="0" w:color="FBC69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B" w:themeFill="accent5" w:themeFillTint="33"/>
      </w:tcPr>
    </w:tblStylePr>
    <w:tblStylePr w:type="band1Horz">
      <w:tblPr/>
      <w:tcPr>
        <w:shd w:val="clear" w:color="auto" w:fill="FDECDB" w:themeFill="accent5" w:themeFillTint="33"/>
      </w:tcPr>
    </w:tblStylePr>
    <w:tblStylePr w:type="neCell">
      <w:tblPr/>
      <w:tcPr>
        <w:tcBorders>
          <w:bottom w:val="single" w:sz="4" w:space="0" w:color="FBC693" w:themeColor="accent5" w:themeTint="99"/>
        </w:tcBorders>
      </w:tcPr>
    </w:tblStylePr>
    <w:tblStylePr w:type="nwCell">
      <w:tblPr/>
      <w:tcPr>
        <w:tcBorders>
          <w:bottom w:val="single" w:sz="4" w:space="0" w:color="FBC693" w:themeColor="accent5" w:themeTint="99"/>
        </w:tcBorders>
      </w:tcPr>
    </w:tblStylePr>
    <w:tblStylePr w:type="seCell">
      <w:tblPr/>
      <w:tcPr>
        <w:tcBorders>
          <w:top w:val="single" w:sz="4" w:space="0" w:color="FBC693" w:themeColor="accent5" w:themeTint="99"/>
        </w:tcBorders>
      </w:tcPr>
    </w:tblStylePr>
    <w:tblStylePr w:type="swCell">
      <w:tblPr/>
      <w:tcPr>
        <w:tcBorders>
          <w:top w:val="single" w:sz="4" w:space="0" w:color="FBC693" w:themeColor="accent5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405FD"/>
    <w:pPr>
      <w:spacing w:after="0" w:line="240" w:lineRule="auto"/>
    </w:pPr>
    <w:tblPr>
      <w:tblStyleRowBandSize w:val="1"/>
      <w:tblStyleColBandSize w:val="1"/>
      <w:tblBorders>
        <w:top w:val="single" w:sz="2" w:space="0" w:color="DD7462" w:themeColor="accent4" w:themeTint="99"/>
        <w:bottom w:val="single" w:sz="2" w:space="0" w:color="DD7462" w:themeColor="accent4" w:themeTint="99"/>
        <w:insideH w:val="single" w:sz="2" w:space="0" w:color="DD7462" w:themeColor="accent4" w:themeTint="99"/>
        <w:insideV w:val="single" w:sz="2" w:space="0" w:color="DD746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D746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D746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0CA" w:themeFill="accent4" w:themeFillTint="33"/>
      </w:tcPr>
    </w:tblStylePr>
    <w:tblStylePr w:type="band1Horz">
      <w:tblPr/>
      <w:tcPr>
        <w:shd w:val="clear" w:color="auto" w:fill="F4D0C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405FD"/>
    <w:pPr>
      <w:spacing w:after="0" w:line="240" w:lineRule="auto"/>
    </w:pPr>
    <w:tblPr>
      <w:tblStyleRowBandSize w:val="1"/>
      <w:tblStyleColBandSize w:val="1"/>
      <w:tblBorders>
        <w:top w:val="single" w:sz="2" w:space="0" w:color="FBC693" w:themeColor="accent5" w:themeTint="99"/>
        <w:bottom w:val="single" w:sz="2" w:space="0" w:color="FBC693" w:themeColor="accent5" w:themeTint="99"/>
        <w:insideH w:val="single" w:sz="2" w:space="0" w:color="FBC693" w:themeColor="accent5" w:themeTint="99"/>
        <w:insideV w:val="single" w:sz="2" w:space="0" w:color="FBC6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6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6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B" w:themeFill="accent5" w:themeFillTint="33"/>
      </w:tcPr>
    </w:tblStylePr>
    <w:tblStylePr w:type="band1Horz">
      <w:tblPr/>
      <w:tcPr>
        <w:shd w:val="clear" w:color="auto" w:fill="FDECDB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A0008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008A"/>
  </w:style>
  <w:style w:type="paragraph" w:styleId="Footer">
    <w:name w:val="footer"/>
    <w:basedOn w:val="Normal"/>
    <w:link w:val="FooterChar"/>
    <w:uiPriority w:val="99"/>
    <w:unhideWhenUsed/>
    <w:rsid w:val="00C72BB0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72BB0"/>
    <w:rPr>
      <w:sz w:val="18"/>
    </w:rPr>
  </w:style>
  <w:style w:type="paragraph" w:customStyle="1" w:styleId="Headerbold">
    <w:name w:val="Header bold"/>
    <w:basedOn w:val="HeaderRegular"/>
    <w:rsid w:val="003F743F"/>
    <w:pPr>
      <w:autoSpaceDE w:val="0"/>
      <w:autoSpaceDN w:val="0"/>
      <w:adjustRightInd w:val="0"/>
      <w:textAlignment w:val="center"/>
    </w:pPr>
    <w:rPr>
      <w:rFonts w:asciiTheme="majorHAnsi" w:hAnsiTheme="majorHAnsi" w:cs="Arial"/>
      <w:b/>
      <w:bCs w:val="0"/>
      <w:color w:val="003562" w:themeColor="text1"/>
      <w:sz w:val="18"/>
      <w:szCs w:val="16"/>
      <w:lang w:val="en-US"/>
    </w:rPr>
  </w:style>
  <w:style w:type="paragraph" w:customStyle="1" w:styleId="HeaderRegular">
    <w:name w:val="Header Regular"/>
    <w:basedOn w:val="NoSpacing"/>
    <w:rsid w:val="003F743F"/>
    <w:pPr>
      <w:spacing w:line="264" w:lineRule="auto"/>
      <w:jc w:val="right"/>
    </w:pPr>
    <w:rPr>
      <w:bCs/>
      <w:color w:val="002242" w:themeColor="text2"/>
      <w:sz w:val="16"/>
      <w:lang w:eastAsia="en-GB"/>
    </w:rPr>
  </w:style>
  <w:style w:type="paragraph" w:styleId="ListParagraph">
    <w:name w:val="List Paragraph"/>
    <w:aliases w:val="Bullet List"/>
    <w:basedOn w:val="Normal"/>
    <w:uiPriority w:val="34"/>
    <w:qFormat/>
    <w:rsid w:val="008A4BC8"/>
    <w:pPr>
      <w:numPr>
        <w:numId w:val="21"/>
      </w:numPr>
      <w:tabs>
        <w:tab w:val="left" w:pos="720"/>
      </w:tabs>
      <w:ind w:left="720"/>
      <w:contextualSpacing/>
    </w:pPr>
  </w:style>
  <w:style w:type="paragraph" w:customStyle="1" w:styleId="DocumentDescription">
    <w:name w:val="Document Description"/>
    <w:rsid w:val="003F743F"/>
    <w:pPr>
      <w:jc w:val="right"/>
    </w:pPr>
    <w:rPr>
      <w:rFonts w:ascii="Tahu!" w:eastAsiaTheme="majorEastAsia" w:hAnsi="Tahu!" w:cstheme="majorBidi"/>
      <w:color w:val="003562" w:themeColor="text1"/>
      <w:sz w:val="36"/>
      <w:szCs w:val="24"/>
      <w:lang w:eastAsia="en-AU"/>
    </w:rPr>
  </w:style>
  <w:style w:type="paragraph" w:customStyle="1" w:styleId="NumberedList">
    <w:name w:val="Numbered List"/>
    <w:basedOn w:val="ListParagraph"/>
    <w:qFormat/>
    <w:rsid w:val="008A4BC8"/>
    <w:pPr>
      <w:numPr>
        <w:numId w:val="22"/>
      </w:numPr>
    </w:pPr>
  </w:style>
  <w:style w:type="character" w:styleId="Hyperlink">
    <w:name w:val="Hyperlink"/>
    <w:basedOn w:val="DefaultParagraphFont"/>
    <w:uiPriority w:val="99"/>
    <w:unhideWhenUsed/>
    <w:rsid w:val="002D64C5"/>
    <w:rPr>
      <w:color w:val="27A9E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urfaro\Shire%20of%20Ashburton\Agenda%20-%20Documents\General\2023\2023%2008%2029%20August%20Special%20Council%20Meeting\Special%20Council%20Meeting%20Council%20Notice%20-%2029%20August%202023.dotx" TargetMode="External"/></Relationships>
</file>

<file path=word/theme/theme1.xml><?xml version="1.0" encoding="utf-8"?>
<a:theme xmlns:a="http://schemas.openxmlformats.org/drawingml/2006/main" name="SOA-01">
  <a:themeElements>
    <a:clrScheme name="Custom 3">
      <a:dk1>
        <a:srgbClr val="003562"/>
      </a:dk1>
      <a:lt1>
        <a:sysClr val="window" lastClr="FFFFFF"/>
      </a:lt1>
      <a:dk2>
        <a:srgbClr val="002242"/>
      </a:dk2>
      <a:lt2>
        <a:srgbClr val="D4CFC9"/>
      </a:lt2>
      <a:accent1>
        <a:srgbClr val="27A9E1"/>
      </a:accent1>
      <a:accent2>
        <a:srgbClr val="E66A2E"/>
      </a:accent2>
      <a:accent3>
        <a:srgbClr val="1B8784"/>
      </a:accent3>
      <a:accent4>
        <a:srgbClr val="A03522"/>
      </a:accent4>
      <a:accent5>
        <a:srgbClr val="F9A14D"/>
      </a:accent5>
      <a:accent6>
        <a:srgbClr val="003562"/>
      </a:accent6>
      <a:hlink>
        <a:srgbClr val="27A9E1"/>
      </a:hlink>
      <a:folHlink>
        <a:srgbClr val="00356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D9A56BF595714BBC1D42800B7DB789" ma:contentTypeVersion="16" ma:contentTypeDescription="Create a new document." ma:contentTypeScope="" ma:versionID="8607b1a70459e5d8f4b4855feaeefb78">
  <xsd:schema xmlns:xsd="http://www.w3.org/2001/XMLSchema" xmlns:xs="http://www.w3.org/2001/XMLSchema" xmlns:p="http://schemas.microsoft.com/office/2006/metadata/properties" xmlns:ns2="7ca2d178-0d2b-419d-b483-afec68af6c5b" xmlns:ns3="d4c32f46-a303-4a2a-bc01-ec4141155cbd" targetNamespace="http://schemas.microsoft.com/office/2006/metadata/properties" ma:root="true" ma:fieldsID="184114fee3d6eeaff1ff0793bc192943" ns2:_="" ns3:_="">
    <xsd:import namespace="7ca2d178-0d2b-419d-b483-afec68af6c5b"/>
    <xsd:import namespace="d4c32f46-a303-4a2a-bc01-ec4141155c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2d178-0d2b-419d-b483-afec68af6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562c74-c6b1-4e81-a85b-5e3637c75b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32f46-a303-4a2a-bc01-ec4141155cb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ed2879-2169-42c7-afe4-58ad5ce408c5}" ma:internalName="TaxCatchAll" ma:showField="CatchAllData" ma:web="d4c32f46-a303-4a2a-bc01-ec4141155c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c32f46-a303-4a2a-bc01-ec4141155cbd" xsi:nil="true"/>
    <lcf76f155ced4ddcb4097134ff3c332f xmlns="7ca2d178-0d2b-419d-b483-afec68af6c5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ED2CD2-DF39-42A7-8734-3E6FC16BA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2d178-0d2b-419d-b483-afec68af6c5b"/>
    <ds:schemaRef ds:uri="d4c32f46-a303-4a2a-bc01-ec4141155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87275F-F272-480C-9295-A13DB5722B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8068BB-E9C7-44DF-AD2C-D59A08BAF25C}">
  <ds:schemaRefs>
    <ds:schemaRef ds:uri="http://schemas.microsoft.com/office/2006/metadata/properties"/>
    <ds:schemaRef ds:uri="http://schemas.microsoft.com/office/infopath/2007/PartnerControls"/>
    <ds:schemaRef ds:uri="d4c32f46-a303-4a2a-bc01-ec4141155cbd"/>
    <ds:schemaRef ds:uri="7ca2d178-0d2b-419d-b483-afec68af6c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Council Meeting Council Notice - 29 August 2023</Template>
  <TotalTime>11</TotalTime>
  <Pages>1</Pages>
  <Words>131</Words>
  <Characters>688</Characters>
  <Application>Microsoft Office Word</Application>
  <DocSecurity>0</DocSecurity>
  <Lines>25</Lines>
  <Paragraphs>17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Furfaro</dc:creator>
  <cp:keywords/>
  <dc:description/>
  <cp:lastModifiedBy>Robert Marlborough</cp:lastModifiedBy>
  <cp:revision>2</cp:revision>
  <dcterms:created xsi:type="dcterms:W3CDTF">2023-10-19T05:15:00Z</dcterms:created>
  <dcterms:modified xsi:type="dcterms:W3CDTF">2023-10-19T05:15:00Z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K68413580</vt:lpwstr>
  </property>
  <property fmtid="{D5CDD505-2E9C-101B-9397-08002B2CF9AE}" pid="3" name="ContentTypeId">
    <vt:lpwstr>0x010100AFD9A56BF595714BBC1D42800B7DB789</vt:lpwstr>
  </property>
  <property fmtid="{D5CDD505-2E9C-101B-9397-08002B2CF9AE}" pid="4" name="MediaServiceImageTags">
    <vt:lpwstr/>
  </property>
</Properties>
</file>